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055" w:rsidRDefault="003308F7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8E9318F" wp14:editId="751EEA60">
                <wp:simplePos x="0" y="0"/>
                <wp:positionH relativeFrom="margin">
                  <wp:posOffset>3007217</wp:posOffset>
                </wp:positionH>
                <wp:positionV relativeFrom="paragraph">
                  <wp:posOffset>19318</wp:posOffset>
                </wp:positionV>
                <wp:extent cx="3939263" cy="488109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263" cy="488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0E5" w:rsidRPr="003308F7" w:rsidRDefault="00B140E5" w:rsidP="0067602E">
                            <w:p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Riverside are taking part in Morph’s Epic Art Adventure in London. Pupils will design and create a freestanding</w:t>
                            </w:r>
                            <w:r w:rsidR="003308F7">
                              <w:rPr>
                                <w:rFonts w:ascii="Cambria" w:hAnsi="Cambria"/>
                                <w:sz w:val="28"/>
                              </w:rPr>
                              <w:t xml:space="preserve"> </w:t>
                            </w: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Morph that will feature in a spectacular art trail in Summer 2023.</w:t>
                            </w:r>
                          </w:p>
                          <w:p w:rsidR="00B140E5" w:rsidRPr="003308F7" w:rsidRDefault="00B140E5" w:rsidP="0067602E">
                            <w:p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 xml:space="preserve">We have selected </w:t>
                            </w:r>
                            <w:r w:rsidR="003308F7">
                              <w:rPr>
                                <w:rFonts w:ascii="Cambria" w:hAnsi="Cambria"/>
                                <w:sz w:val="28"/>
                              </w:rPr>
                              <w:t>pupils’</w:t>
                            </w: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 xml:space="preserve"> favourite school songs to inspire </w:t>
                            </w:r>
                            <w:r w:rsidR="000B4AEC">
                              <w:rPr>
                                <w:rFonts w:ascii="Cambria" w:hAnsi="Cambria"/>
                                <w:sz w:val="28"/>
                              </w:rPr>
                              <w:t>their</w:t>
                            </w: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 xml:space="preserve"> Morph design. You can listen to the songs on the school website:</w:t>
                            </w:r>
                          </w:p>
                          <w:p w:rsidR="00B140E5" w:rsidRPr="003308F7" w:rsidRDefault="00B140E5" w:rsidP="00A2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Proud by M people</w:t>
                            </w:r>
                          </w:p>
                          <w:p w:rsidR="00B140E5" w:rsidRPr="003308F7" w:rsidRDefault="00B140E5" w:rsidP="00A2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I’d like to teach the world to sing</w:t>
                            </w:r>
                          </w:p>
                          <w:p w:rsidR="00B140E5" w:rsidRPr="003308F7" w:rsidRDefault="00B140E5" w:rsidP="00A2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Hey Mr Pirate</w:t>
                            </w:r>
                          </w:p>
                          <w:p w:rsidR="00B140E5" w:rsidRPr="003308F7" w:rsidRDefault="00B140E5" w:rsidP="00A2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Tik Tok</w:t>
                            </w:r>
                          </w:p>
                          <w:p w:rsidR="00B140E5" w:rsidRPr="003308F7" w:rsidRDefault="00B140E5" w:rsidP="00A23456">
                            <w:pPr>
                              <w:pStyle w:val="ListParagraph"/>
                              <w:jc w:val="center"/>
                              <w:rPr>
                                <w:rFonts w:ascii="Cambria" w:hAnsi="Cambria"/>
                                <w:sz w:val="28"/>
                              </w:rPr>
                            </w:pPr>
                          </w:p>
                          <w:p w:rsidR="00B140E5" w:rsidRPr="003308F7" w:rsidRDefault="00B140E5" w:rsidP="00A23456">
                            <w:p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Return your design to Lucy by Friday 10</w:t>
                            </w:r>
                            <w:r w:rsidRPr="003308F7">
                              <w:rPr>
                                <w:rFonts w:ascii="Cambria" w:hAnsi="Cambria"/>
                                <w:sz w:val="28"/>
                                <w:vertAlign w:val="superscript"/>
                              </w:rPr>
                              <w:t xml:space="preserve">th </w:t>
                            </w: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February.</w:t>
                            </w:r>
                          </w:p>
                          <w:p w:rsidR="00B140E5" w:rsidRPr="003308F7" w:rsidRDefault="00B140E5" w:rsidP="00A23456">
                            <w:pPr>
                              <w:pStyle w:val="ListParagraph"/>
                              <w:jc w:val="center"/>
                              <w:rPr>
                                <w:rFonts w:ascii="Cambria" w:hAnsi="Cambria"/>
                                <w:sz w:val="28"/>
                              </w:rPr>
                            </w:pPr>
                          </w:p>
                          <w:p w:rsidR="00B140E5" w:rsidRPr="003308F7" w:rsidRDefault="00B140E5" w:rsidP="00A23456">
                            <w:pPr>
                              <w:ind w:left="1440" w:firstLine="720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Name:</w:t>
                            </w:r>
                          </w:p>
                          <w:p w:rsidR="00B140E5" w:rsidRPr="003308F7" w:rsidRDefault="00B140E5" w:rsidP="00A23456">
                            <w:pPr>
                              <w:ind w:left="1440" w:firstLine="720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3308F7">
                              <w:rPr>
                                <w:rFonts w:ascii="Cambria" w:hAnsi="Cambria"/>
                                <w:sz w:val="28"/>
                              </w:rPr>
                              <w:t>Class:</w:t>
                            </w:r>
                          </w:p>
                          <w:p w:rsidR="00B140E5" w:rsidRDefault="00B140E5" w:rsidP="006760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931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8pt;margin-top:1.5pt;width:310.2pt;height:384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" filled="f" stroked="f">
                <v:textbox>
                  <w:txbxContent>
                    <w:p w:rsidR="00B140E5" w:rsidRPr="003308F7" w:rsidRDefault="00B140E5" w:rsidP="0067602E">
                      <w:pPr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>Riverside are taking part in Morph’s Epic Art Adventure in London. Pupils will design and create a freestanding</w:t>
                      </w:r>
                      <w:r w:rsidR="003308F7">
                        <w:rPr>
                          <w:rFonts w:ascii="Cambria" w:hAnsi="Cambria"/>
                          <w:sz w:val="28"/>
                        </w:rPr>
                        <w:t xml:space="preserve"> </w:t>
                      </w:r>
                      <w:r w:rsidRPr="003308F7">
                        <w:rPr>
                          <w:rFonts w:ascii="Cambria" w:hAnsi="Cambria"/>
                          <w:sz w:val="28"/>
                        </w:rPr>
                        <w:t>Morph that will feature in a spectacular art trail in Summer 2023.</w:t>
                      </w:r>
                    </w:p>
                    <w:p w:rsidR="00B140E5" w:rsidRPr="003308F7" w:rsidRDefault="00B140E5" w:rsidP="0067602E">
                      <w:pPr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 xml:space="preserve">We have selected </w:t>
                      </w:r>
                      <w:r w:rsidR="003308F7">
                        <w:rPr>
                          <w:rFonts w:ascii="Cambria" w:hAnsi="Cambria"/>
                          <w:sz w:val="28"/>
                        </w:rPr>
                        <w:t>pupils’</w:t>
                      </w:r>
                      <w:r w:rsidRPr="003308F7">
                        <w:rPr>
                          <w:rFonts w:ascii="Cambria" w:hAnsi="Cambria"/>
                          <w:sz w:val="28"/>
                        </w:rPr>
                        <w:t xml:space="preserve"> favourite school songs to inspire </w:t>
                      </w:r>
                      <w:r w:rsidR="000B4AEC">
                        <w:rPr>
                          <w:rFonts w:ascii="Cambria" w:hAnsi="Cambria"/>
                          <w:sz w:val="28"/>
                        </w:rPr>
                        <w:t>their</w:t>
                      </w:r>
                      <w:r w:rsidRPr="003308F7">
                        <w:rPr>
                          <w:rFonts w:ascii="Cambria" w:hAnsi="Cambria"/>
                          <w:sz w:val="28"/>
                        </w:rPr>
                        <w:t xml:space="preserve"> Morph design. You can listen to the songs on the school website:</w:t>
                      </w:r>
                    </w:p>
                    <w:p w:rsidR="00B140E5" w:rsidRPr="003308F7" w:rsidRDefault="00B140E5" w:rsidP="00A2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>Proud by M people</w:t>
                      </w:r>
                    </w:p>
                    <w:p w:rsidR="00B140E5" w:rsidRPr="003308F7" w:rsidRDefault="00B140E5" w:rsidP="00A2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>I’d like to teach the world to sing</w:t>
                      </w:r>
                    </w:p>
                    <w:p w:rsidR="00B140E5" w:rsidRPr="003308F7" w:rsidRDefault="00B140E5" w:rsidP="00A2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>Hey Mr Pirate</w:t>
                      </w:r>
                    </w:p>
                    <w:p w:rsidR="00B140E5" w:rsidRPr="003308F7" w:rsidRDefault="00B140E5" w:rsidP="00A2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>Tik Tok</w:t>
                      </w:r>
                    </w:p>
                    <w:p w:rsidR="00B140E5" w:rsidRPr="003308F7" w:rsidRDefault="00B140E5" w:rsidP="00A23456">
                      <w:pPr>
                        <w:pStyle w:val="ListParagraph"/>
                        <w:jc w:val="center"/>
                        <w:rPr>
                          <w:rFonts w:ascii="Cambria" w:hAnsi="Cambria"/>
                          <w:sz w:val="28"/>
                        </w:rPr>
                      </w:pPr>
                    </w:p>
                    <w:p w:rsidR="00B140E5" w:rsidRPr="003308F7" w:rsidRDefault="00B140E5" w:rsidP="00A23456">
                      <w:pPr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>Return your design to Lucy by Friday 10</w:t>
                      </w:r>
                      <w:r w:rsidRPr="003308F7">
                        <w:rPr>
                          <w:rFonts w:ascii="Cambria" w:hAnsi="Cambria"/>
                          <w:sz w:val="28"/>
                          <w:vertAlign w:val="superscript"/>
                        </w:rPr>
                        <w:t xml:space="preserve">th </w:t>
                      </w:r>
                      <w:r w:rsidRPr="003308F7">
                        <w:rPr>
                          <w:rFonts w:ascii="Cambria" w:hAnsi="Cambria"/>
                          <w:sz w:val="28"/>
                        </w:rPr>
                        <w:t>February.</w:t>
                      </w:r>
                    </w:p>
                    <w:p w:rsidR="00B140E5" w:rsidRPr="003308F7" w:rsidRDefault="00B140E5" w:rsidP="00A23456">
                      <w:pPr>
                        <w:pStyle w:val="ListParagraph"/>
                        <w:jc w:val="center"/>
                        <w:rPr>
                          <w:rFonts w:ascii="Cambria" w:hAnsi="Cambria"/>
                          <w:sz w:val="28"/>
                        </w:rPr>
                      </w:pPr>
                    </w:p>
                    <w:p w:rsidR="00B140E5" w:rsidRPr="003308F7" w:rsidRDefault="00B140E5" w:rsidP="00A23456">
                      <w:pPr>
                        <w:ind w:left="1440" w:firstLine="720"/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>Name:</w:t>
                      </w:r>
                    </w:p>
                    <w:p w:rsidR="00B140E5" w:rsidRPr="003308F7" w:rsidRDefault="00B140E5" w:rsidP="00A23456">
                      <w:pPr>
                        <w:ind w:left="1440" w:firstLine="720"/>
                        <w:rPr>
                          <w:rFonts w:ascii="Cambria" w:hAnsi="Cambria"/>
                          <w:sz w:val="28"/>
                        </w:rPr>
                      </w:pPr>
                      <w:r w:rsidRPr="003308F7">
                        <w:rPr>
                          <w:rFonts w:ascii="Cambria" w:hAnsi="Cambria"/>
                          <w:sz w:val="28"/>
                        </w:rPr>
                        <w:t>Class:</w:t>
                      </w:r>
                    </w:p>
                    <w:p w:rsidR="00B140E5" w:rsidRDefault="00B140E5" w:rsidP="0067602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CE0C6A" wp14:editId="70BF2D54">
            <wp:simplePos x="0" y="0"/>
            <wp:positionH relativeFrom="margin">
              <wp:posOffset>-238259</wp:posOffset>
            </wp:positionH>
            <wp:positionV relativeFrom="paragraph">
              <wp:posOffset>2765020</wp:posOffset>
            </wp:positionV>
            <wp:extent cx="4120519" cy="5596499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5" t="21165" r="80465" b="30016"/>
                    <a:stretch/>
                  </pic:blipFill>
                  <pic:spPr bwMode="auto">
                    <a:xfrm>
                      <a:off x="0" y="0"/>
                      <a:ext cx="4131226" cy="561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02E">
        <w:rPr>
          <w:noProof/>
        </w:rPr>
        <w:drawing>
          <wp:anchor distT="0" distB="0" distL="114300" distR="114300" simplePos="0" relativeHeight="251666432" behindDoc="1" locked="0" layoutInCell="1" allowOverlap="1" wp14:anchorId="660AEE3D" wp14:editId="4C6274D3">
            <wp:simplePos x="0" y="0"/>
            <wp:positionH relativeFrom="margin">
              <wp:posOffset>212170</wp:posOffset>
            </wp:positionH>
            <wp:positionV relativeFrom="paragraph">
              <wp:posOffset>598850</wp:posOffset>
            </wp:positionV>
            <wp:extent cx="2408349" cy="151854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" r="58101" b="80844"/>
                    <a:stretch/>
                  </pic:blipFill>
                  <pic:spPr bwMode="auto">
                    <a:xfrm>
                      <a:off x="0" y="0"/>
                      <a:ext cx="2408349" cy="15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6439</wp:posOffset>
            </wp:positionV>
            <wp:extent cx="2923505" cy="666283"/>
            <wp:effectExtent l="0" t="0" r="0" b="635"/>
            <wp:wrapNone/>
            <wp:docPr id="4" name="Picture 4" descr="https://cdn-fkfcp.nitrocdn.com/mrbKEyQEFjspadylbXjdgHyvnJtDlyzQ/assets/images/optimized/rev-21820f1/wp-content/uploads/2014/08/logo-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fkfcp.nitrocdn.com/mrbKEyQEFjspadylbXjdgHyvnJtDlyzQ/assets/images/optimized/rev-21820f1/wp-content/uploads/2014/08/logo-v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5" cy="66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02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2414699</wp:posOffset>
            </wp:positionV>
            <wp:extent cx="6824980" cy="74275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9"/>
                    <a:stretch/>
                  </pic:blipFill>
                  <pic:spPr bwMode="auto">
                    <a:xfrm>
                      <a:off x="0" y="0"/>
                      <a:ext cx="682498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60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2492062</wp:posOffset>
                </wp:positionH>
                <wp:positionV relativeFrom="paragraph">
                  <wp:posOffset>2504941</wp:posOffset>
                </wp:positionV>
                <wp:extent cx="2073499" cy="528034"/>
                <wp:effectExtent l="0" t="0" r="22225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499" cy="528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4F8DA" id="Rectangle 3" o:spid="_x0000_s1026" style="position:absolute;margin-left:196.25pt;margin-top:197.25pt;width:163.25pt;height:4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" fillcolor="white [3212]" strokecolor="white [3212]" strokeweight="1pt"/>
            </w:pict>
          </mc:Fallback>
        </mc:AlternateContent>
      </w:r>
    </w:p>
    <w:sectPr w:rsidR="00B84055" w:rsidSect="00676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B3FCB"/>
    <w:multiLevelType w:val="hybridMultilevel"/>
    <w:tmpl w:val="214EF06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2E"/>
    <w:rsid w:val="000B4AEC"/>
    <w:rsid w:val="003308F7"/>
    <w:rsid w:val="0067602E"/>
    <w:rsid w:val="00A23456"/>
    <w:rsid w:val="00B140E5"/>
    <w:rsid w:val="00B8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DBCDA"/>
  <w15:chartTrackingRefBased/>
  <w15:docId w15:val="{8B2D9F36-255E-4CC9-90DF-2E1988C5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60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34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668478A1.dotm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Sycamore</dc:creator>
  <cp:keywords/>
  <dc:description/>
  <cp:lastModifiedBy>Lucy Sycamore</cp:lastModifiedBy>
  <cp:revision>3</cp:revision>
  <cp:lastPrinted>2023-02-07T13:21:00Z</cp:lastPrinted>
  <dcterms:created xsi:type="dcterms:W3CDTF">2023-02-07T13:02:00Z</dcterms:created>
  <dcterms:modified xsi:type="dcterms:W3CDTF">2023-02-07T13:40:00Z</dcterms:modified>
</cp:coreProperties>
</file>